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AAC4D" w14:textId="77777777" w:rsidR="00DA226A" w:rsidRDefault="00DA226A"/>
    <w:p w14:paraId="3920D074" w14:textId="77777777" w:rsidR="00AC2DC1" w:rsidRDefault="00AC2DC1"/>
    <w:p w14:paraId="124F4CD1" w14:textId="77777777" w:rsidR="00E73800" w:rsidRDefault="00E73800"/>
    <w:p w14:paraId="23677062" w14:textId="77777777" w:rsidR="00E73800" w:rsidRDefault="00E73800"/>
    <w:p w14:paraId="000A16CD" w14:textId="77777777" w:rsidR="004654D0" w:rsidRDefault="002C1307" w:rsidP="004654D0">
      <w:pPr>
        <w:spacing w:after="0"/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Marketing Specialist | Content Creators</w:t>
      </w:r>
    </w:p>
    <w:p w14:paraId="4211101B" w14:textId="59D5F44D" w:rsidR="00E73800" w:rsidRDefault="00E73800" w:rsidP="004654D0">
      <w:pPr>
        <w:spacing w:after="0"/>
        <w:jc w:val="center"/>
        <w:rPr>
          <w:b/>
          <w:bCs/>
          <w:sz w:val="24"/>
          <w:szCs w:val="28"/>
        </w:rPr>
      </w:pPr>
      <w:r w:rsidRPr="00E73800">
        <w:rPr>
          <w:b/>
          <w:bCs/>
          <w:sz w:val="24"/>
          <w:szCs w:val="28"/>
        </w:rPr>
        <w:t>202</w:t>
      </w:r>
      <w:r w:rsidR="00A55A63">
        <w:rPr>
          <w:b/>
          <w:bCs/>
          <w:sz w:val="24"/>
          <w:szCs w:val="28"/>
        </w:rPr>
        <w:t>6</w:t>
      </w:r>
      <w:r w:rsidRPr="00E73800">
        <w:rPr>
          <w:b/>
          <w:bCs/>
          <w:sz w:val="24"/>
          <w:szCs w:val="28"/>
        </w:rPr>
        <w:t>-202</w:t>
      </w:r>
      <w:r w:rsidR="00A55A63">
        <w:rPr>
          <w:b/>
          <w:bCs/>
          <w:sz w:val="24"/>
          <w:szCs w:val="28"/>
        </w:rPr>
        <w:t>7</w:t>
      </w:r>
      <w:r w:rsidRPr="00E73800">
        <w:rPr>
          <w:b/>
          <w:bCs/>
          <w:sz w:val="24"/>
          <w:szCs w:val="28"/>
        </w:rPr>
        <w:t xml:space="preserve"> academic year</w:t>
      </w:r>
    </w:p>
    <w:p w14:paraId="50ABF952" w14:textId="77777777" w:rsidR="004654D0" w:rsidRDefault="004654D0" w:rsidP="00EE3B72">
      <w:pPr>
        <w:spacing w:after="0" w:line="240" w:lineRule="auto"/>
        <w:rPr>
          <w:rFonts w:eastAsia="Times New Roman" w:cs="Poppins"/>
          <w:b/>
          <w:bCs/>
          <w:color w:val="333333"/>
          <w:kern w:val="0"/>
          <w:szCs w:val="22"/>
          <w:shd w:val="clear" w:color="auto" w:fill="FFFFFF"/>
          <w14:ligatures w14:val="none"/>
        </w:rPr>
      </w:pPr>
    </w:p>
    <w:p w14:paraId="5ECBF540" w14:textId="1E196E5F" w:rsidR="00EE3B72" w:rsidRPr="0044449D" w:rsidRDefault="00F72243" w:rsidP="0044449D">
      <w:r w:rsidRPr="00F72243">
        <w:t>Rocky Mountain Student Media (RMSMC) Marketing Specialists work on day-to-day marketing activities for the organization, and individual departments within Rocky Mountain Student Media (the Collegian, KCSU, CTV, College Avenue Magazine, Fifty03’ Visuals, &amp; Tree Stump Films) In addition, Marketing Specialists help with company and client branding efforts, plaza day events, fundraising and media promotions</w:t>
      </w:r>
      <w:r w:rsidR="00EE3B72" w:rsidRPr="0044449D">
        <w:t xml:space="preserve"> and also manager two popular Instagram accounts (Aggie Style &amp; CSU Student Media).</w:t>
      </w:r>
    </w:p>
    <w:p w14:paraId="185D36DA" w14:textId="77777777" w:rsidR="004654D0" w:rsidRPr="004654D0" w:rsidRDefault="004654D0" w:rsidP="004654D0">
      <w:pPr>
        <w:jc w:val="center"/>
        <w:rPr>
          <w:b/>
          <w:bCs/>
          <w:sz w:val="24"/>
          <w:szCs w:val="28"/>
        </w:rPr>
      </w:pPr>
      <w:r w:rsidRPr="004654D0">
        <w:rPr>
          <w:b/>
          <w:bCs/>
          <w:sz w:val="24"/>
          <w:szCs w:val="28"/>
        </w:rPr>
        <w:t>Duties include but are not limited to:</w:t>
      </w:r>
    </w:p>
    <w:p w14:paraId="4B0E1300" w14:textId="473A3130" w:rsidR="004654D0" w:rsidRPr="004654D0" w:rsidRDefault="004654D0" w:rsidP="004654D0">
      <w:pPr>
        <w:pStyle w:val="ListParagraph"/>
        <w:numPr>
          <w:ilvl w:val="0"/>
          <w:numId w:val="7"/>
        </w:numPr>
        <w:spacing w:after="0"/>
      </w:pPr>
      <w:r w:rsidRPr="004654D0">
        <w:t>Coordinate and implement promotions for student media and departments within student media.</w:t>
      </w:r>
    </w:p>
    <w:p w14:paraId="75FBBD9D" w14:textId="5B5DBECB" w:rsidR="004654D0" w:rsidRPr="004654D0" w:rsidRDefault="004654D0" w:rsidP="004654D0">
      <w:pPr>
        <w:pStyle w:val="ListParagraph"/>
        <w:numPr>
          <w:ilvl w:val="0"/>
          <w:numId w:val="7"/>
        </w:numPr>
        <w:spacing w:after="0"/>
      </w:pPr>
      <w:r w:rsidRPr="004654D0">
        <w:t xml:space="preserve">Represent student media </w:t>
      </w:r>
      <w:proofErr w:type="gramStart"/>
      <w:r w:rsidRPr="004654D0">
        <w:t>at</w:t>
      </w:r>
      <w:proofErr w:type="gramEnd"/>
      <w:r w:rsidRPr="004654D0">
        <w:t xml:space="preserve"> plaza days, recruitment events, fundraising events, business networking and other promotional events.</w:t>
      </w:r>
    </w:p>
    <w:p w14:paraId="55A62F56" w14:textId="1C2CF1D2" w:rsidR="004654D0" w:rsidRPr="004654D0" w:rsidRDefault="004654D0" w:rsidP="004654D0">
      <w:pPr>
        <w:pStyle w:val="ListParagraph"/>
        <w:numPr>
          <w:ilvl w:val="0"/>
          <w:numId w:val="7"/>
        </w:numPr>
        <w:spacing w:after="0"/>
      </w:pPr>
      <w:r w:rsidRPr="004654D0">
        <w:t>Create and implement marketing plans for new and existing student media programs and advertising clients.</w:t>
      </w:r>
    </w:p>
    <w:p w14:paraId="6372E775" w14:textId="246C4D46" w:rsidR="004654D0" w:rsidRPr="004654D0" w:rsidRDefault="004654D0" w:rsidP="004654D0">
      <w:pPr>
        <w:pStyle w:val="ListParagraph"/>
        <w:numPr>
          <w:ilvl w:val="0"/>
          <w:numId w:val="7"/>
        </w:numPr>
        <w:spacing w:after="0"/>
      </w:pPr>
      <w:r w:rsidRPr="004654D0">
        <w:t>Assist the ad team with branding campaigns for local business clients.</w:t>
      </w:r>
    </w:p>
    <w:p w14:paraId="4A265EF3" w14:textId="12AC0C13" w:rsidR="004654D0" w:rsidRPr="004654D0" w:rsidRDefault="004654D0" w:rsidP="004654D0">
      <w:pPr>
        <w:pStyle w:val="ListParagraph"/>
        <w:numPr>
          <w:ilvl w:val="0"/>
          <w:numId w:val="7"/>
        </w:numPr>
        <w:spacing w:after="0"/>
      </w:pPr>
      <w:r>
        <w:t>A</w:t>
      </w:r>
      <w:r w:rsidRPr="004654D0">
        <w:t>ssist with the distribution of fliers and promotional materials.</w:t>
      </w:r>
    </w:p>
    <w:p w14:paraId="3D157C40" w14:textId="637A2061" w:rsidR="004654D0" w:rsidRPr="004654D0" w:rsidRDefault="004654D0" w:rsidP="004654D0">
      <w:pPr>
        <w:pStyle w:val="ListParagraph"/>
        <w:numPr>
          <w:ilvl w:val="0"/>
          <w:numId w:val="7"/>
        </w:numPr>
        <w:spacing w:after="0"/>
      </w:pPr>
      <w:r w:rsidRPr="004654D0">
        <w:t>Content Creation for social media to include video shooting and editing.</w:t>
      </w:r>
    </w:p>
    <w:p w14:paraId="168E7E0C" w14:textId="61DA4DBD" w:rsidR="00E73800" w:rsidRPr="00DA2404" w:rsidRDefault="004654D0" w:rsidP="00E73800">
      <w:pPr>
        <w:pStyle w:val="ListParagraph"/>
        <w:numPr>
          <w:ilvl w:val="0"/>
          <w:numId w:val="7"/>
        </w:numPr>
        <w:spacing w:after="0"/>
        <w:rPr>
          <w:rFonts w:cs="Poppins"/>
          <w:sz w:val="20"/>
          <w:szCs w:val="22"/>
        </w:rPr>
      </w:pPr>
      <w:r w:rsidRPr="00DA2404">
        <w:rPr>
          <w:lang w:val="en"/>
        </w:rPr>
        <w:t>Create unique marketing promotions to build greater engagement with audiences.</w:t>
      </w:r>
    </w:p>
    <w:p w14:paraId="6873D3D7" w14:textId="77777777" w:rsidR="00DA2404" w:rsidRPr="00DA2404" w:rsidRDefault="00DA2404" w:rsidP="00DA2404">
      <w:pPr>
        <w:spacing w:after="0" w:line="240" w:lineRule="auto"/>
        <w:ind w:left="720"/>
        <w:contextualSpacing/>
        <w:jc w:val="center"/>
        <w:rPr>
          <w:rFonts w:eastAsia="Times New Roman" w:cs="Poppins"/>
          <w:b/>
          <w:bCs/>
          <w:kern w:val="0"/>
          <w:sz w:val="24"/>
          <w14:ligatures w14:val="none"/>
        </w:rPr>
      </w:pPr>
      <w:r w:rsidRPr="00DA2404">
        <w:rPr>
          <w:rFonts w:eastAsia="Times New Roman" w:cs="Poppins"/>
          <w:b/>
          <w:bCs/>
          <w:kern w:val="0"/>
          <w:sz w:val="24"/>
          <w14:ligatures w14:val="none"/>
        </w:rPr>
        <w:t>Required skills:</w:t>
      </w:r>
    </w:p>
    <w:p w14:paraId="22403C19" w14:textId="57415F44" w:rsidR="00DA2404" w:rsidRDefault="00DA2404" w:rsidP="00DA2404">
      <w:pPr>
        <w:pStyle w:val="ListParagraph"/>
        <w:numPr>
          <w:ilvl w:val="0"/>
          <w:numId w:val="7"/>
        </w:numPr>
        <w:spacing w:after="0"/>
      </w:pPr>
      <w:r w:rsidRPr="00DA2404">
        <w:t>Strong project management skills</w:t>
      </w:r>
      <w:r w:rsidR="003F520D">
        <w:t xml:space="preserve"> with </w:t>
      </w:r>
      <w:proofErr w:type="gramStart"/>
      <w:r w:rsidR="003F520D">
        <w:t>a great</w:t>
      </w:r>
      <w:proofErr w:type="gramEnd"/>
      <w:r w:rsidR="003F520D">
        <w:t xml:space="preserve"> attention to details</w:t>
      </w:r>
    </w:p>
    <w:p w14:paraId="2BDD2F4E" w14:textId="77777777" w:rsidR="00DA2404" w:rsidRDefault="00DA2404" w:rsidP="00DA2404">
      <w:pPr>
        <w:pStyle w:val="ListParagraph"/>
        <w:numPr>
          <w:ilvl w:val="0"/>
          <w:numId w:val="7"/>
        </w:numPr>
        <w:spacing w:after="0"/>
      </w:pPr>
      <w:r w:rsidRPr="00DA2404">
        <w:t>Confident and outgoing personality</w:t>
      </w:r>
    </w:p>
    <w:p w14:paraId="0418B409" w14:textId="77777777" w:rsidR="00DA2404" w:rsidRDefault="00DA2404" w:rsidP="00DA2404">
      <w:pPr>
        <w:pStyle w:val="ListParagraph"/>
        <w:numPr>
          <w:ilvl w:val="0"/>
          <w:numId w:val="7"/>
        </w:numPr>
        <w:spacing w:after="0"/>
      </w:pPr>
      <w:r w:rsidRPr="00DA2404">
        <w:t>Ability to organize, prioritize and schedule projects</w:t>
      </w:r>
    </w:p>
    <w:p w14:paraId="53F15DF0" w14:textId="77777777" w:rsidR="00DA2404" w:rsidRDefault="00DA2404" w:rsidP="00DA2404">
      <w:pPr>
        <w:pStyle w:val="ListParagraph"/>
        <w:numPr>
          <w:ilvl w:val="0"/>
          <w:numId w:val="7"/>
        </w:numPr>
        <w:spacing w:after="0"/>
      </w:pPr>
      <w:r w:rsidRPr="00DA2404">
        <w:t>Resourceful, versatile and capable of exploring new ideas</w:t>
      </w:r>
    </w:p>
    <w:p w14:paraId="20744F11" w14:textId="47604985" w:rsidR="00DA2404" w:rsidRPr="00DA2404" w:rsidRDefault="00DA2404" w:rsidP="00DA2404">
      <w:pPr>
        <w:pStyle w:val="ListParagraph"/>
        <w:numPr>
          <w:ilvl w:val="0"/>
          <w:numId w:val="7"/>
        </w:numPr>
        <w:spacing w:after="0"/>
      </w:pPr>
      <w:r w:rsidRPr="00DA2404">
        <w:t>Ability to lead projects from concepts to completion</w:t>
      </w:r>
    </w:p>
    <w:p w14:paraId="718C211B" w14:textId="77777777" w:rsidR="00BF1AED" w:rsidRDefault="00DA2404" w:rsidP="00BF1AED">
      <w:pPr>
        <w:spacing w:after="0"/>
      </w:pPr>
      <w:r w:rsidRPr="00DA2404">
        <w:lastRenderedPageBreak/>
        <w:t>• Creative and interested in the latest social media trends.</w:t>
      </w:r>
    </w:p>
    <w:p w14:paraId="5CC71A5C" w14:textId="6ACAFAA0" w:rsidR="00BF1AED" w:rsidRPr="00DA2404" w:rsidRDefault="00BF1AED" w:rsidP="00BF1AED">
      <w:pPr>
        <w:spacing w:after="0"/>
        <w:rPr>
          <w:rFonts w:cs="Poppins"/>
        </w:rPr>
      </w:pPr>
      <w:r w:rsidRPr="00DA2404">
        <w:t xml:space="preserve">• </w:t>
      </w:r>
      <w:r w:rsidRPr="00BF1AED">
        <w:rPr>
          <w:rFonts w:eastAsia="Times New Roman" w:cs="Poppins"/>
          <w:color w:val="000000"/>
          <w:kern w:val="0"/>
          <w:szCs w:val="22"/>
          <w14:ligatures w14:val="none"/>
        </w:rPr>
        <w:t>Ideal candidates will have completed at least one CSU marketing course.</w:t>
      </w:r>
    </w:p>
    <w:p w14:paraId="6E92F4F4" w14:textId="77777777" w:rsidR="00A55A63" w:rsidRPr="00DA2404" w:rsidRDefault="00A55A63" w:rsidP="00A55A63">
      <w:pPr>
        <w:spacing w:after="0"/>
        <w:jc w:val="center"/>
        <w:rPr>
          <w:rFonts w:cs="Poppins"/>
          <w:b/>
          <w:bCs/>
        </w:rPr>
      </w:pPr>
    </w:p>
    <w:p w14:paraId="00D83D9A" w14:textId="16CC3811" w:rsidR="00A55A63" w:rsidRPr="00A55A63" w:rsidRDefault="00E73800" w:rsidP="00A55A63">
      <w:pPr>
        <w:spacing w:after="0"/>
        <w:jc w:val="center"/>
        <w:rPr>
          <w:b/>
          <w:bCs/>
        </w:rPr>
      </w:pPr>
      <w:r w:rsidRPr="00A55A63">
        <w:rPr>
          <w:b/>
          <w:bCs/>
        </w:rPr>
        <w:t>Details</w:t>
      </w:r>
    </w:p>
    <w:p w14:paraId="0E2B413F" w14:textId="77777777" w:rsidR="0044449D" w:rsidRDefault="0044449D" w:rsidP="0044449D">
      <w:pPr>
        <w:spacing w:after="0"/>
      </w:pPr>
      <w:r w:rsidRPr="0044449D">
        <w:t>The Marketing Specialist will work an average of 5-6 hours per week for 30 weeks during the academic year. Starting pay is $15.00/hour.</w:t>
      </w:r>
    </w:p>
    <w:p w14:paraId="703C06FB" w14:textId="77777777" w:rsidR="0044449D" w:rsidRPr="0044449D" w:rsidRDefault="0044449D" w:rsidP="0044449D">
      <w:pPr>
        <w:spacing w:after="0"/>
        <w:rPr>
          <w:b/>
          <w:bCs/>
          <w:iCs/>
        </w:rPr>
      </w:pPr>
    </w:p>
    <w:p w14:paraId="15D118B9" w14:textId="11AE2F8E" w:rsidR="00E56BD3" w:rsidRPr="00E56BD3" w:rsidRDefault="00E73800" w:rsidP="00E56BD3">
      <w:pPr>
        <w:spacing w:after="0"/>
        <w:jc w:val="center"/>
        <w:rPr>
          <w:b/>
          <w:bCs/>
        </w:rPr>
      </w:pPr>
      <w:r w:rsidRPr="00E56BD3">
        <w:rPr>
          <w:b/>
          <w:bCs/>
        </w:rPr>
        <w:t>How to apply</w:t>
      </w:r>
    </w:p>
    <w:p w14:paraId="64C586A6" w14:textId="7B37C72D" w:rsidR="00E73800" w:rsidRDefault="00E73800" w:rsidP="00E73800">
      <w:pPr>
        <w:spacing w:after="0"/>
      </w:pPr>
      <w:r w:rsidRPr="00E73800">
        <w:t>Send your resume with a cover letter telling us how your skills are best suited for this exciting opportunity to: Christa.Reed@colostate.edu, Christa Reed, Director</w:t>
      </w:r>
      <w:r w:rsidR="00E56BD3">
        <w:t xml:space="preserve"> of Sales &amp; Marketing</w:t>
      </w:r>
      <w:r w:rsidRPr="00E73800">
        <w:t xml:space="preserve">, Rocky Mountain Student Media. Applications will be accepted until the position is filled, but to ensure </w:t>
      </w:r>
      <w:r w:rsidR="00E56BD3">
        <w:t xml:space="preserve">full </w:t>
      </w:r>
      <w:r w:rsidRPr="00E73800">
        <w:t xml:space="preserve">consideration, email your completed application packet by 5pm on Friday, </w:t>
      </w:r>
      <w:r w:rsidR="00165271">
        <w:t xml:space="preserve">April </w:t>
      </w:r>
      <w:r w:rsidR="003C6CBC">
        <w:t>24</w:t>
      </w:r>
      <w:r w:rsidRPr="00E73800">
        <w:t>, 202</w:t>
      </w:r>
      <w:r w:rsidR="00E56BD3">
        <w:t>6</w:t>
      </w:r>
      <w:r w:rsidRPr="00E73800">
        <w:t xml:space="preserve">. </w:t>
      </w:r>
    </w:p>
    <w:p w14:paraId="01EDBC82" w14:textId="77777777" w:rsidR="00E73800" w:rsidRDefault="00E73800" w:rsidP="00E73800">
      <w:pPr>
        <w:spacing w:after="0"/>
      </w:pPr>
    </w:p>
    <w:p w14:paraId="59ECB971" w14:textId="08CB7FAD" w:rsidR="00E73800" w:rsidRDefault="00E73800" w:rsidP="00E73800">
      <w:pPr>
        <w:spacing w:after="0"/>
      </w:pPr>
      <w:r w:rsidRPr="00E73800">
        <w:t xml:space="preserve">If the employee does not already have a Work Study Award, they will be expected to apply for Work Study for 2025-26. Work-Study Disclaimers: Colorado State University may conduct background checks on final candidates. Employee benefit information can be found on HR’s Website at </w:t>
      </w:r>
      <w:hyperlink r:id="rId10" w:history="1">
        <w:r w:rsidRPr="00F34CD4">
          <w:rPr>
            <w:rStyle w:val="Hyperlink"/>
          </w:rPr>
          <w:t>https://hr.colostate.edu/current-employees/benefits/</w:t>
        </w:r>
      </w:hyperlink>
      <w:r w:rsidRPr="00E73800">
        <w:t xml:space="preserve"> </w:t>
      </w:r>
    </w:p>
    <w:p w14:paraId="690AEA55" w14:textId="77777777" w:rsidR="0044449D" w:rsidRDefault="0044449D" w:rsidP="00E73800">
      <w:pPr>
        <w:spacing w:after="0"/>
      </w:pPr>
    </w:p>
    <w:p w14:paraId="3FE2FFA7" w14:textId="77777777" w:rsidR="00E56BD3" w:rsidRDefault="00E73800" w:rsidP="00E73800">
      <w:pPr>
        <w:spacing w:after="0"/>
      </w:pPr>
      <w:r w:rsidRPr="00E56BD3">
        <w:rPr>
          <w:b/>
          <w:bCs/>
        </w:rPr>
        <w:t>About Rocky Mountain Student Media Rocky Mountain Student Media Corp’s Mission:</w:t>
      </w:r>
      <w:r w:rsidRPr="00E73800">
        <w:t xml:space="preserve"> </w:t>
      </w:r>
    </w:p>
    <w:p w14:paraId="7330816B" w14:textId="26E1CF86" w:rsidR="00E56BD3" w:rsidRDefault="00E73800" w:rsidP="00E73800">
      <w:pPr>
        <w:spacing w:after="0"/>
      </w:pPr>
      <w:r w:rsidRPr="00E73800">
        <w:sym w:font="Symbol" w:char="F0B7"/>
      </w:r>
      <w:r w:rsidRPr="00E73800">
        <w:t xml:space="preserve"> Providing CSU students with hands-on, real-world training to develop the skills needed for successful post-college careers. </w:t>
      </w:r>
    </w:p>
    <w:p w14:paraId="3AE9C640" w14:textId="5B4B4F5D" w:rsidR="00AC2DC1" w:rsidRDefault="00E73800" w:rsidP="00E73800">
      <w:pPr>
        <w:spacing w:after="0"/>
      </w:pPr>
      <w:r w:rsidRPr="00E73800">
        <w:sym w:font="Symbol" w:char="F0B7"/>
      </w:r>
      <w:r w:rsidRPr="00E73800">
        <w:t xml:space="preserve"> Delivering news, entertainment, and engaging content to the CSU and Fort Collins communities. For a full EOE and DEI statement (and for other corporate info) visit: https://rmsmc.com/documents/</w:t>
      </w:r>
    </w:p>
    <w:sectPr w:rsidR="00AC2DC1" w:rsidSect="00FB5F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1C2C0" w14:textId="77777777" w:rsidR="009E5E78" w:rsidRDefault="009E5E78" w:rsidP="00994FA4">
      <w:pPr>
        <w:spacing w:after="0" w:line="240" w:lineRule="auto"/>
      </w:pPr>
      <w:r>
        <w:separator/>
      </w:r>
    </w:p>
  </w:endnote>
  <w:endnote w:type="continuationSeparator" w:id="0">
    <w:p w14:paraId="267D9E4A" w14:textId="77777777" w:rsidR="009E5E78" w:rsidRDefault="009E5E78" w:rsidP="00994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B92A9" w14:textId="77777777" w:rsidR="00AC2DC1" w:rsidRDefault="00AC2D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05FBD" w14:textId="77777777" w:rsidR="00FB5F86" w:rsidRDefault="00FB5F86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6553C207" wp14:editId="5947803A">
          <wp:simplePos x="0" y="0"/>
          <wp:positionH relativeFrom="column">
            <wp:posOffset>1278124</wp:posOffset>
          </wp:positionH>
          <wp:positionV relativeFrom="paragraph">
            <wp:posOffset>115771</wp:posOffset>
          </wp:positionV>
          <wp:extent cx="3152274" cy="470820"/>
          <wp:effectExtent l="0" t="0" r="0" b="0"/>
          <wp:wrapNone/>
          <wp:docPr id="1821580073" name="Picture 12" descr="A black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444552" name="Picture 12" descr="A black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2274" cy="470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858BE9" w14:textId="77777777" w:rsidR="00FB5F86" w:rsidRDefault="00FB5F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579ED" w14:textId="77777777" w:rsidR="00AC2DC1" w:rsidRDefault="00AC2D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660C1" w14:textId="77777777" w:rsidR="009E5E78" w:rsidRDefault="009E5E78" w:rsidP="00994FA4">
      <w:pPr>
        <w:spacing w:after="0" w:line="240" w:lineRule="auto"/>
      </w:pPr>
      <w:r>
        <w:separator/>
      </w:r>
    </w:p>
  </w:footnote>
  <w:footnote w:type="continuationSeparator" w:id="0">
    <w:p w14:paraId="333ACEB7" w14:textId="77777777" w:rsidR="009E5E78" w:rsidRDefault="009E5E78" w:rsidP="00994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4A3A6" w14:textId="77777777" w:rsidR="00994FA4" w:rsidRDefault="003C6CBC">
    <w:pPr>
      <w:pStyle w:val="Header"/>
    </w:pPr>
    <w:r>
      <w:rPr>
        <w:noProof/>
      </w:rPr>
      <w:pict w14:anchorId="47FA3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63696" o:spid="_x0000_s1026" type="#_x0000_t75" alt="" style="position:absolute;margin-left:0;margin-top:0;width:612pt;height:11in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RMSMRebrand_FA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E8BED" w14:textId="77777777" w:rsidR="00AC2DC1" w:rsidRDefault="00AC2D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65E50" w14:textId="77777777" w:rsidR="00994FA4" w:rsidRDefault="003C6CBC">
    <w:pPr>
      <w:pStyle w:val="Header"/>
    </w:pPr>
    <w:r>
      <w:rPr>
        <w:noProof/>
      </w:rPr>
      <w:pict w14:anchorId="270F0A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63695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RMSMRebrand_FA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A765D"/>
    <w:multiLevelType w:val="multilevel"/>
    <w:tmpl w:val="27F4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84506"/>
    <w:multiLevelType w:val="multilevel"/>
    <w:tmpl w:val="5E62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F7B61"/>
    <w:multiLevelType w:val="multilevel"/>
    <w:tmpl w:val="307C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84102"/>
    <w:multiLevelType w:val="hybridMultilevel"/>
    <w:tmpl w:val="8790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80779"/>
    <w:multiLevelType w:val="multilevel"/>
    <w:tmpl w:val="B61E1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D4631E"/>
    <w:multiLevelType w:val="multilevel"/>
    <w:tmpl w:val="959E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FF3844"/>
    <w:multiLevelType w:val="multilevel"/>
    <w:tmpl w:val="A81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738556">
    <w:abstractNumId w:val="5"/>
  </w:num>
  <w:num w:numId="2" w16cid:durableId="1085569168">
    <w:abstractNumId w:val="4"/>
  </w:num>
  <w:num w:numId="3" w16cid:durableId="1191648747">
    <w:abstractNumId w:val="2"/>
  </w:num>
  <w:num w:numId="4" w16cid:durableId="741832521">
    <w:abstractNumId w:val="1"/>
  </w:num>
  <w:num w:numId="5" w16cid:durableId="1088111783">
    <w:abstractNumId w:val="6"/>
  </w:num>
  <w:num w:numId="6" w16cid:durableId="302078687">
    <w:abstractNumId w:val="0"/>
  </w:num>
  <w:num w:numId="7" w16cid:durableId="6064711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716"/>
    <w:rsid w:val="00073F33"/>
    <w:rsid w:val="000E6CC5"/>
    <w:rsid w:val="00165271"/>
    <w:rsid w:val="0028115A"/>
    <w:rsid w:val="002C1307"/>
    <w:rsid w:val="00336E74"/>
    <w:rsid w:val="003743E9"/>
    <w:rsid w:val="003867F6"/>
    <w:rsid w:val="003C6CBC"/>
    <w:rsid w:val="003F520D"/>
    <w:rsid w:val="00435D4D"/>
    <w:rsid w:val="0044449D"/>
    <w:rsid w:val="00447208"/>
    <w:rsid w:val="004654D0"/>
    <w:rsid w:val="004B7F47"/>
    <w:rsid w:val="00542303"/>
    <w:rsid w:val="005B2E54"/>
    <w:rsid w:val="00634847"/>
    <w:rsid w:val="00680E80"/>
    <w:rsid w:val="0069692A"/>
    <w:rsid w:val="0070516B"/>
    <w:rsid w:val="007F1752"/>
    <w:rsid w:val="00896D76"/>
    <w:rsid w:val="008F7423"/>
    <w:rsid w:val="00906336"/>
    <w:rsid w:val="00910DC3"/>
    <w:rsid w:val="00994FA4"/>
    <w:rsid w:val="009B3DA1"/>
    <w:rsid w:val="009E2E07"/>
    <w:rsid w:val="009E5E78"/>
    <w:rsid w:val="00A324E1"/>
    <w:rsid w:val="00A45839"/>
    <w:rsid w:val="00A54A30"/>
    <w:rsid w:val="00A55A63"/>
    <w:rsid w:val="00A67E5A"/>
    <w:rsid w:val="00AA0D8C"/>
    <w:rsid w:val="00AC2DC1"/>
    <w:rsid w:val="00BB18FE"/>
    <w:rsid w:val="00BE3716"/>
    <w:rsid w:val="00BF1AED"/>
    <w:rsid w:val="00C24962"/>
    <w:rsid w:val="00C47C5A"/>
    <w:rsid w:val="00CC0393"/>
    <w:rsid w:val="00CF17C4"/>
    <w:rsid w:val="00CF5BE6"/>
    <w:rsid w:val="00D80772"/>
    <w:rsid w:val="00D83AD1"/>
    <w:rsid w:val="00DA226A"/>
    <w:rsid w:val="00DA2404"/>
    <w:rsid w:val="00DE4142"/>
    <w:rsid w:val="00E32A6C"/>
    <w:rsid w:val="00E56BD3"/>
    <w:rsid w:val="00E73800"/>
    <w:rsid w:val="00EA1B95"/>
    <w:rsid w:val="00EC6376"/>
    <w:rsid w:val="00EE3B72"/>
    <w:rsid w:val="00F70CBE"/>
    <w:rsid w:val="00F72243"/>
    <w:rsid w:val="00FA173C"/>
    <w:rsid w:val="00FB5F86"/>
    <w:rsid w:val="00FD4AB9"/>
    <w:rsid w:val="00FF1AED"/>
    <w:rsid w:val="5553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5D3B0"/>
  <w15:chartTrackingRefBased/>
  <w15:docId w15:val="{839F39E0-9A8C-473D-A092-458EEBFA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F86"/>
    <w:rPr>
      <w:rFonts w:ascii="Poppins" w:hAnsi="Poppin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5F86"/>
    <w:pPr>
      <w:keepNext/>
      <w:keepLines/>
      <w:spacing w:before="360" w:after="80"/>
      <w:outlineLvl w:val="0"/>
    </w:pPr>
    <w:rPr>
      <w:rFonts w:eastAsiaTheme="majorEastAsia" w:cstheme="majorBidi"/>
      <w:color w:val="0000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752"/>
    <w:pPr>
      <w:keepNext/>
      <w:keepLines/>
      <w:spacing w:before="160" w:after="80"/>
      <w:outlineLvl w:val="1"/>
    </w:pPr>
    <w:rPr>
      <w:rFonts w:eastAsiaTheme="majorEastAsia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F1752"/>
    <w:pPr>
      <w:keepNext/>
      <w:keepLines/>
      <w:spacing w:before="160" w:after="80"/>
      <w:outlineLvl w:val="2"/>
    </w:pPr>
    <w:rPr>
      <w:rFonts w:eastAsiaTheme="majorEastAsia" w:cstheme="majorBidi"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F17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4F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4F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4F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4F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4F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5F86"/>
    <w:rPr>
      <w:rFonts w:ascii="Poppins" w:eastAsiaTheme="majorEastAsia" w:hAnsi="Poppins" w:cstheme="majorBidi"/>
      <w:color w:val="00000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F1752"/>
    <w:rPr>
      <w:rFonts w:ascii="Poppins" w:eastAsiaTheme="majorEastAsia" w:hAnsi="Poppins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F1752"/>
    <w:rPr>
      <w:rFonts w:ascii="Poppins" w:eastAsiaTheme="majorEastAsia" w:hAnsi="Poppins" w:cstheme="majorBidi"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1752"/>
    <w:rPr>
      <w:rFonts w:ascii="Poppins" w:eastAsiaTheme="majorEastAsia" w:hAnsi="Poppins" w:cstheme="majorBidi"/>
      <w:i/>
      <w:iCs/>
      <w:color w:val="000000" w:themeColor="tex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F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F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F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F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FA4"/>
    <w:rPr>
      <w:rFonts w:eastAsiaTheme="majorEastAsia" w:cstheme="majorBidi"/>
      <w:color w:val="272727" w:themeColor="text1" w:themeTint="D8"/>
    </w:rPr>
  </w:style>
  <w:style w:type="paragraph" w:styleId="NoSpacing">
    <w:name w:val="No Spacing"/>
    <w:uiPriority w:val="1"/>
    <w:rsid w:val="007F1752"/>
    <w:pPr>
      <w:spacing w:after="0" w:line="240" w:lineRule="auto"/>
    </w:pPr>
    <w:rPr>
      <w:rFonts w:ascii="Poppins" w:hAnsi="Poppins"/>
      <w:sz w:val="22"/>
    </w:rPr>
  </w:style>
  <w:style w:type="paragraph" w:styleId="Title">
    <w:name w:val="Title"/>
    <w:basedOn w:val="Normal"/>
    <w:next w:val="Normal"/>
    <w:link w:val="TitleChar"/>
    <w:uiPriority w:val="10"/>
    <w:rsid w:val="007F1752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1752"/>
    <w:rPr>
      <w:rFonts w:ascii="Poppins" w:eastAsiaTheme="majorEastAsia" w:hAnsi="Poppi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7F17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4F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F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4F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4F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F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F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4FA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4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FA4"/>
  </w:style>
  <w:style w:type="paragraph" w:styleId="Footer">
    <w:name w:val="footer"/>
    <w:basedOn w:val="Normal"/>
    <w:link w:val="FooterChar"/>
    <w:uiPriority w:val="99"/>
    <w:unhideWhenUsed/>
    <w:rsid w:val="00994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FA4"/>
  </w:style>
  <w:style w:type="character" w:customStyle="1" w:styleId="SubtitleChar">
    <w:name w:val="Subtitle Char"/>
    <w:basedOn w:val="DefaultParagraphFont"/>
    <w:link w:val="Subtitle"/>
    <w:uiPriority w:val="11"/>
    <w:rsid w:val="007F1752"/>
    <w:rPr>
      <w:rFonts w:ascii="Poppins" w:eastAsiaTheme="majorEastAsia" w:hAnsi="Poppins" w:cstheme="majorBidi"/>
      <w:color w:val="595959" w:themeColor="text1" w:themeTint="A6"/>
      <w:spacing w:val="15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8077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hr.colostate.edu/current-employees/benefi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reed\AppData\Local\Temp\28117226-a571-46a4-8a8b-16d0bbbaaad0_RMSM%20Brand%20Resources%20(2).zip.ad0\RMSM%20Brand%20Resources\Letterhead\RMSM_Letterhead_8.5x11_Digit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c5f4e-d851-42ee-bb7f-b6616803187c" xsi:nil="true"/>
    <lcf76f155ced4ddcb4097134ff3c332f xmlns="0dbd527b-d511-4462-aa9d-0b7617dbca9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27B46613FE849A471DBF74E7454CB" ma:contentTypeVersion="13" ma:contentTypeDescription="Create a new document." ma:contentTypeScope="" ma:versionID="378309b30ca18bbf96a4ef52b6b0be83">
  <xsd:schema xmlns:xsd="http://www.w3.org/2001/XMLSchema" xmlns:xs="http://www.w3.org/2001/XMLSchema" xmlns:p="http://schemas.microsoft.com/office/2006/metadata/properties" xmlns:ns2="0dbd527b-d511-4462-aa9d-0b7617dbca92" xmlns:ns3="ea5c5f4e-d851-42ee-bb7f-b6616803187c" targetNamespace="http://schemas.microsoft.com/office/2006/metadata/properties" ma:root="true" ma:fieldsID="b6851e53233e4ef81181acb1de482434" ns2:_="" ns3:_="">
    <xsd:import namespace="0dbd527b-d511-4462-aa9d-0b7617dbca92"/>
    <xsd:import namespace="ea5c5f4e-d851-42ee-bb7f-b661680318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d527b-d511-4462-aa9d-0b7617dbca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c5f4e-d851-42ee-bb7f-b6616803187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cf3b9b4-3184-46ee-a7f8-175de5f7c639}" ma:internalName="TaxCatchAll" ma:showField="CatchAllData" ma:web="ea5c5f4e-d851-42ee-bb7f-b661680318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A64F05-F3D6-4052-AB4B-FF7C6AC3B6B1}">
  <ds:schemaRefs>
    <ds:schemaRef ds:uri="http://schemas.microsoft.com/office/2006/metadata/properties"/>
    <ds:schemaRef ds:uri="http://schemas.microsoft.com/office/infopath/2007/PartnerControls"/>
    <ds:schemaRef ds:uri="ea5c5f4e-d851-42ee-bb7f-b6616803187c"/>
    <ds:schemaRef ds:uri="0dbd527b-d511-4462-aa9d-0b7617dbca92"/>
  </ds:schemaRefs>
</ds:datastoreItem>
</file>

<file path=customXml/itemProps2.xml><?xml version="1.0" encoding="utf-8"?>
<ds:datastoreItem xmlns:ds="http://schemas.openxmlformats.org/officeDocument/2006/customXml" ds:itemID="{E6EC78FD-F3D2-4343-84E1-A81A0725BA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338F3-FFC0-437A-85C2-A45BF46B7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bd527b-d511-4462-aa9d-0b7617dbca92"/>
    <ds:schemaRef ds:uri="ea5c5f4e-d851-42ee-bb7f-b661680318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RMSM_Letterhead_8.5x11_Digital</Template>
  <TotalTime>14</TotalTime>
  <Pages>2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Reed,Christa</dc:creator>
  <cp:keywords/>
  <dc:description/>
  <cp:lastModifiedBy>Reed,Christa</cp:lastModifiedBy>
  <cp:revision>12</cp:revision>
  <cp:lastPrinted>2025-08-28T18:59:00Z</cp:lastPrinted>
  <dcterms:created xsi:type="dcterms:W3CDTF">2026-03-06T20:57:00Z</dcterms:created>
  <dcterms:modified xsi:type="dcterms:W3CDTF">2026-03-24T18:01:00Z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0x010100CFD27B46613FE849A471DBF74E7454CB</vt:lpwstr>
  </property>
  <property fmtid="{D5CDD505-2E9C-101B-9397-08002B2CF9AE}" pid="3" name="MediaServiceImageTags">
    <vt:lpwstr/>
  </property>
</Properties>
</file>