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AAC4D" w14:textId="77777777" w:rsidR="00DA226A" w:rsidRDefault="00DA226A"/>
    <w:p w14:paraId="3920D074" w14:textId="77777777" w:rsidR="00AC2DC1" w:rsidRDefault="00AC2DC1"/>
    <w:p w14:paraId="124F4CD1" w14:textId="77777777" w:rsidR="00E73800" w:rsidRDefault="00E73800"/>
    <w:p w14:paraId="23677062" w14:textId="77777777" w:rsidR="00E73800" w:rsidRDefault="00E73800"/>
    <w:p w14:paraId="4211101B" w14:textId="50AF2F01" w:rsidR="00E73800" w:rsidRPr="00E73800" w:rsidRDefault="00E73800" w:rsidP="00E56BD3">
      <w:pPr>
        <w:jc w:val="center"/>
        <w:rPr>
          <w:b/>
          <w:bCs/>
          <w:sz w:val="24"/>
          <w:szCs w:val="28"/>
        </w:rPr>
      </w:pPr>
      <w:r w:rsidRPr="00E73800">
        <w:rPr>
          <w:b/>
          <w:bCs/>
          <w:sz w:val="24"/>
          <w:szCs w:val="28"/>
        </w:rPr>
        <w:t>Media Consultant/Advertising Sales 202</w:t>
      </w:r>
      <w:r w:rsidR="00A55A63">
        <w:rPr>
          <w:b/>
          <w:bCs/>
          <w:sz w:val="24"/>
          <w:szCs w:val="28"/>
        </w:rPr>
        <w:t>6</w:t>
      </w:r>
      <w:r w:rsidRPr="00E73800">
        <w:rPr>
          <w:b/>
          <w:bCs/>
          <w:sz w:val="24"/>
          <w:szCs w:val="28"/>
        </w:rPr>
        <w:t>-202</w:t>
      </w:r>
      <w:r w:rsidR="00A55A63">
        <w:rPr>
          <w:b/>
          <w:bCs/>
          <w:sz w:val="24"/>
          <w:szCs w:val="28"/>
        </w:rPr>
        <w:t>7</w:t>
      </w:r>
      <w:r w:rsidRPr="00E73800">
        <w:rPr>
          <w:b/>
          <w:bCs/>
          <w:sz w:val="24"/>
          <w:szCs w:val="28"/>
        </w:rPr>
        <w:t xml:space="preserve"> academic year</w:t>
      </w:r>
    </w:p>
    <w:p w14:paraId="03C156EF" w14:textId="0A12EB1C" w:rsidR="00E73800" w:rsidRDefault="00E73800" w:rsidP="00E73800">
      <w:pPr>
        <w:spacing w:after="0"/>
        <w:rPr>
          <w:b/>
          <w:bCs/>
          <w:sz w:val="24"/>
          <w:szCs w:val="28"/>
        </w:rPr>
      </w:pPr>
      <w:r w:rsidRPr="00E56BD3">
        <w:t xml:space="preserve">Are you seeking a job that offers real world, hands-on experience before graduation? Our Media Sales Consultants/Account Executives drive sales for assigned advertising accounts. They consult, promote, and sell innovative marketing and advertising solutions across various platforms. </w:t>
      </w:r>
    </w:p>
    <w:p w14:paraId="5FD8304C" w14:textId="096CD11E" w:rsidR="00E73800" w:rsidRPr="00A55A63" w:rsidRDefault="00E73800" w:rsidP="00A55A63">
      <w:pPr>
        <w:spacing w:after="0"/>
        <w:jc w:val="center"/>
        <w:rPr>
          <w:b/>
          <w:bCs/>
        </w:rPr>
      </w:pPr>
      <w:r w:rsidRPr="00A55A63">
        <w:rPr>
          <w:b/>
          <w:bCs/>
        </w:rPr>
        <w:t>Duties</w:t>
      </w:r>
    </w:p>
    <w:p w14:paraId="3A63ECB7" w14:textId="3E85229B" w:rsidR="00E73800" w:rsidRDefault="00E73800" w:rsidP="00E73800">
      <w:pPr>
        <w:spacing w:after="0"/>
      </w:pPr>
      <w:r w:rsidRPr="00E73800">
        <w:rPr>
          <w:b/>
          <w:bCs/>
        </w:rPr>
        <w:t>Build Client Relationships:</w:t>
      </w:r>
      <w:r w:rsidRPr="00E73800">
        <w:t xml:space="preserve"> Develop strong relationships with customers and local business owners. Generate leads and conduct client pitches. </w:t>
      </w:r>
    </w:p>
    <w:p w14:paraId="2292CF33" w14:textId="39C67E42" w:rsidR="00E73800" w:rsidRDefault="00E73800" w:rsidP="00E73800">
      <w:pPr>
        <w:spacing w:after="0"/>
      </w:pPr>
      <w:r w:rsidRPr="00E73800">
        <w:rPr>
          <w:b/>
          <w:bCs/>
        </w:rPr>
        <w:t>Manage Accounts:</w:t>
      </w:r>
      <w:r w:rsidRPr="00E73800">
        <w:t xml:space="preserve"> Ensure your client’s ads are running as ordered and meeting all deadlines. Send proof of placement and campaign reports generated by our digital team. </w:t>
      </w:r>
    </w:p>
    <w:p w14:paraId="71B1FED9" w14:textId="749441A9" w:rsidR="00E73800" w:rsidRDefault="00E73800" w:rsidP="00E73800">
      <w:pPr>
        <w:spacing w:after="0"/>
      </w:pPr>
      <w:r w:rsidRPr="00E73800">
        <w:rPr>
          <w:b/>
          <w:bCs/>
        </w:rPr>
        <w:t>Sell Advertising:</w:t>
      </w:r>
      <w:r w:rsidRPr="00E73800">
        <w:t xml:space="preserve"> Plan and prospect new and existing clients. Sell advertising and media services to both existing and new customers. We have over 50 media products we sell. </w:t>
      </w:r>
    </w:p>
    <w:p w14:paraId="6B0C307B" w14:textId="328C1078" w:rsidR="00E73800" w:rsidRDefault="00E73800" w:rsidP="00E73800">
      <w:pPr>
        <w:spacing w:after="0"/>
      </w:pPr>
      <w:r w:rsidRPr="00E73800">
        <w:rPr>
          <w:b/>
          <w:bCs/>
        </w:rPr>
        <w:t>Operate efficiently:</w:t>
      </w:r>
      <w:r w:rsidRPr="00E73800">
        <w:t xml:space="preserve"> Utilize Salesforce and Monday.com CRM for account and order tracking. Follow up, monitor, and optimize media services for best results. </w:t>
      </w:r>
    </w:p>
    <w:p w14:paraId="794BFA86" w14:textId="44FEFEC4" w:rsidR="00E73800" w:rsidRDefault="00E73800" w:rsidP="00E73800">
      <w:pPr>
        <w:spacing w:after="0"/>
      </w:pPr>
      <w:r w:rsidRPr="00E73800">
        <w:rPr>
          <w:b/>
          <w:bCs/>
        </w:rPr>
        <w:t>Collaborate:</w:t>
      </w:r>
      <w:r w:rsidRPr="00E73800">
        <w:t xml:space="preserve"> Assist creative teams in executing client deliverables. Work directly with the digital marketing team to execute digital ad campaigns. Work directly with other team members across all of our media outlets. </w:t>
      </w:r>
    </w:p>
    <w:p w14:paraId="168E7E0C" w14:textId="77777777" w:rsidR="00E73800" w:rsidRDefault="00E73800" w:rsidP="00E73800">
      <w:pPr>
        <w:spacing w:after="0"/>
      </w:pPr>
    </w:p>
    <w:p w14:paraId="2A1B297C" w14:textId="77777777" w:rsidR="00A55A63" w:rsidRDefault="00E73800" w:rsidP="00A55A63">
      <w:pPr>
        <w:spacing w:after="0"/>
        <w:jc w:val="center"/>
        <w:rPr>
          <w:b/>
          <w:bCs/>
        </w:rPr>
      </w:pPr>
      <w:r w:rsidRPr="00A55A63">
        <w:rPr>
          <w:b/>
          <w:bCs/>
        </w:rPr>
        <w:t>Skills You’ll Gain</w:t>
      </w:r>
      <w:r w:rsidR="00A55A63">
        <w:rPr>
          <w:b/>
          <w:bCs/>
        </w:rPr>
        <w:t>:</w:t>
      </w:r>
    </w:p>
    <w:p w14:paraId="408A05B4" w14:textId="35652C34" w:rsidR="00E73800" w:rsidRDefault="00A55A63" w:rsidP="00E73800">
      <w:pPr>
        <w:spacing w:after="0"/>
      </w:pPr>
      <w:r>
        <w:rPr>
          <w:b/>
          <w:bCs/>
        </w:rPr>
        <w:t xml:space="preserve"> </w:t>
      </w:r>
      <w:r w:rsidR="00E73800" w:rsidRPr="00E73800">
        <w:t xml:space="preserve">RMSMC AE’s career success stems from the valuable skills acquired in this role. It provides professional, hands-on experience, offering consistent training to develop the following skills: </w:t>
      </w:r>
      <w:r w:rsidR="00E73800" w:rsidRPr="00E73800">
        <w:sym w:font="Symbol" w:char="F0B7"/>
      </w:r>
      <w:r w:rsidR="00E73800" w:rsidRPr="00E73800">
        <w:t xml:space="preserve"> Warm calling</w:t>
      </w:r>
      <w:r w:rsidR="00073F33">
        <w:t xml:space="preserve"> </w:t>
      </w:r>
      <w:r w:rsidR="00E73800" w:rsidRPr="00E73800">
        <w:sym w:font="Symbol" w:char="F0B7"/>
      </w:r>
      <w:r w:rsidR="00E73800" w:rsidRPr="00E73800">
        <w:t xml:space="preserve"> Closing</w:t>
      </w:r>
      <w:r w:rsidR="00073F33">
        <w:t xml:space="preserve"> </w:t>
      </w:r>
      <w:r w:rsidR="00E73800" w:rsidRPr="00E73800">
        <w:sym w:font="Symbol" w:char="F0B7"/>
      </w:r>
      <w:r w:rsidR="00E73800" w:rsidRPr="00E73800">
        <w:t xml:space="preserve"> Rapport building</w:t>
      </w:r>
      <w:r w:rsidR="00073F33">
        <w:t xml:space="preserve"> </w:t>
      </w:r>
      <w:r w:rsidR="00E73800" w:rsidRPr="00E73800">
        <w:sym w:font="Symbol" w:char="F0B7"/>
      </w:r>
      <w:r w:rsidR="00E73800" w:rsidRPr="00E73800">
        <w:t xml:space="preserve"> Negotiation</w:t>
      </w:r>
      <w:r w:rsidR="00073F33">
        <w:t xml:space="preserve"> </w:t>
      </w:r>
      <w:r w:rsidR="00E73800" w:rsidRPr="00E73800">
        <w:sym w:font="Symbol" w:char="F0B7"/>
      </w:r>
      <w:r w:rsidR="00E73800" w:rsidRPr="00E73800">
        <w:t xml:space="preserve"> Problem solving</w:t>
      </w:r>
      <w:r w:rsidR="00073F33">
        <w:t xml:space="preserve"> </w:t>
      </w:r>
      <w:r w:rsidR="00E73800" w:rsidRPr="00E73800">
        <w:sym w:font="Symbol" w:char="F0B7"/>
      </w:r>
      <w:r w:rsidR="00E73800" w:rsidRPr="00E73800">
        <w:t xml:space="preserve"> Relationship management </w:t>
      </w:r>
      <w:r w:rsidR="00E73800" w:rsidRPr="00E73800">
        <w:sym w:font="Symbol" w:char="F0B7"/>
      </w:r>
      <w:r w:rsidR="00E73800" w:rsidRPr="00E73800">
        <w:t xml:space="preserve"> Active listening</w:t>
      </w:r>
      <w:r w:rsidR="00073F33">
        <w:t xml:space="preserve"> </w:t>
      </w:r>
      <w:r w:rsidR="00E73800" w:rsidRPr="00E73800">
        <w:sym w:font="Symbol" w:char="F0B7"/>
      </w:r>
      <w:r w:rsidR="00E73800" w:rsidRPr="00E73800">
        <w:t xml:space="preserve"> Crafting pitches</w:t>
      </w:r>
      <w:r w:rsidR="00073F33">
        <w:t xml:space="preserve"> </w:t>
      </w:r>
    </w:p>
    <w:p w14:paraId="5B89CAC2" w14:textId="77777777" w:rsidR="00A55A63" w:rsidRDefault="00E73800" w:rsidP="00E73800">
      <w:pPr>
        <w:spacing w:after="0"/>
      </w:pPr>
      <w:r w:rsidRPr="00E73800">
        <w:sym w:font="Symbol" w:char="F0B7"/>
      </w:r>
      <w:r w:rsidRPr="00E73800">
        <w:t xml:space="preserve"> Use a CRM (Salesforce)</w:t>
      </w:r>
      <w:r w:rsidR="00A55A63">
        <w:t xml:space="preserve"> </w:t>
      </w:r>
      <w:r w:rsidRPr="00E73800">
        <w:sym w:font="Symbol" w:char="F0B7"/>
      </w:r>
      <w:r w:rsidRPr="00E73800">
        <w:t xml:space="preserve"> SaaS (software as a service) </w:t>
      </w:r>
    </w:p>
    <w:p w14:paraId="6E92F4F4" w14:textId="77777777" w:rsidR="00A55A63" w:rsidRDefault="00A55A63" w:rsidP="00A55A63">
      <w:pPr>
        <w:spacing w:after="0"/>
        <w:jc w:val="center"/>
        <w:rPr>
          <w:b/>
          <w:bCs/>
        </w:rPr>
      </w:pPr>
    </w:p>
    <w:p w14:paraId="5159C629" w14:textId="2505E79B" w:rsidR="00A55A63" w:rsidRDefault="00E73800" w:rsidP="00A55A63">
      <w:pPr>
        <w:spacing w:after="0"/>
        <w:jc w:val="center"/>
        <w:rPr>
          <w:b/>
          <w:bCs/>
        </w:rPr>
      </w:pPr>
      <w:r w:rsidRPr="00A55A63">
        <w:rPr>
          <w:b/>
          <w:bCs/>
        </w:rPr>
        <w:lastRenderedPageBreak/>
        <w:t>Requirements</w:t>
      </w:r>
      <w:r w:rsidR="00A55A63" w:rsidRPr="00A55A63">
        <w:rPr>
          <w:b/>
          <w:bCs/>
        </w:rPr>
        <w:t>:</w:t>
      </w:r>
    </w:p>
    <w:p w14:paraId="041A2F2B" w14:textId="6F134562" w:rsidR="00A55A63" w:rsidRDefault="00E73800" w:rsidP="00E73800">
      <w:pPr>
        <w:spacing w:after="0"/>
      </w:pPr>
      <w:r w:rsidRPr="00E73800">
        <w:t xml:space="preserve">Every Consultant receives ongoing training so there is no previous sales experience required: </w:t>
      </w:r>
    </w:p>
    <w:p w14:paraId="6588B6FA" w14:textId="77777777" w:rsidR="00A55A63" w:rsidRDefault="00E73800" w:rsidP="00E73800">
      <w:pPr>
        <w:spacing w:after="0"/>
      </w:pPr>
      <w:r w:rsidRPr="00E73800">
        <w:sym w:font="Symbol" w:char="F0B7"/>
      </w:r>
      <w:r w:rsidRPr="00E73800">
        <w:t xml:space="preserve"> Driven individual, with a true passion for selling. </w:t>
      </w:r>
    </w:p>
    <w:p w14:paraId="69A265C8" w14:textId="77777777" w:rsidR="00A55A63" w:rsidRDefault="00E73800" w:rsidP="00E73800">
      <w:pPr>
        <w:spacing w:after="0"/>
      </w:pPr>
      <w:r w:rsidRPr="00E73800">
        <w:sym w:font="Symbol" w:char="F0B7"/>
      </w:r>
      <w:r w:rsidRPr="00E73800">
        <w:t xml:space="preserve"> Well organized and the ability to exhibit a high level of attention to detail. </w:t>
      </w:r>
    </w:p>
    <w:p w14:paraId="091F8072" w14:textId="77777777" w:rsidR="00A55A63" w:rsidRDefault="00E73800" w:rsidP="00E73800">
      <w:pPr>
        <w:spacing w:after="0"/>
      </w:pPr>
      <w:r w:rsidRPr="00E73800">
        <w:sym w:font="Symbol" w:char="F0B7"/>
      </w:r>
      <w:r w:rsidRPr="00E73800">
        <w:t xml:space="preserve"> Extraverted individuals with solid communication and presentation skills. </w:t>
      </w:r>
    </w:p>
    <w:p w14:paraId="4AD830EA" w14:textId="77777777" w:rsidR="00A55A63" w:rsidRDefault="00E73800" w:rsidP="00E73800">
      <w:pPr>
        <w:spacing w:after="0"/>
      </w:pPr>
      <w:r w:rsidRPr="00E73800">
        <w:sym w:font="Symbol" w:char="F0B7"/>
      </w:r>
      <w:r w:rsidRPr="00E73800">
        <w:t xml:space="preserve"> Self-starter with confidence, drive and a strong work ethic. Demonstrate ability to meet and exceed expectations and goals. </w:t>
      </w:r>
    </w:p>
    <w:p w14:paraId="4939B496" w14:textId="77777777" w:rsidR="00A55A63" w:rsidRDefault="00E73800" w:rsidP="00E73800">
      <w:pPr>
        <w:spacing w:after="0"/>
      </w:pPr>
      <w:r w:rsidRPr="00E73800">
        <w:sym w:font="Symbol" w:char="F0B7"/>
      </w:r>
      <w:r w:rsidRPr="00E73800">
        <w:t xml:space="preserve"> Must be self-aware, highly personable, a good listener and must enjoy working directly with clients in a professional setting. </w:t>
      </w:r>
    </w:p>
    <w:p w14:paraId="1C28C911" w14:textId="5DEDF893" w:rsidR="00A55A63" w:rsidRDefault="00E73800" w:rsidP="00E73800">
      <w:pPr>
        <w:spacing w:after="0"/>
      </w:pPr>
      <w:r w:rsidRPr="00E73800">
        <w:sym w:font="Symbol" w:char="F0B7"/>
      </w:r>
      <w:r w:rsidRPr="00E73800">
        <w:t xml:space="preserve"> </w:t>
      </w:r>
      <w:r w:rsidR="00E56BD3" w:rsidRPr="00E73800">
        <w:t>You must</w:t>
      </w:r>
      <w:r w:rsidRPr="00E73800">
        <w:t xml:space="preserve"> be available to attend all training sessions and staff meetings. Media Consultant/Advertising Sales 202</w:t>
      </w:r>
      <w:r w:rsidR="00A55A63">
        <w:t>6</w:t>
      </w:r>
      <w:r w:rsidRPr="00E73800">
        <w:t>-202</w:t>
      </w:r>
      <w:r w:rsidR="00A55A63">
        <w:t xml:space="preserve">7 </w:t>
      </w:r>
      <w:r w:rsidRPr="00E73800">
        <w:t xml:space="preserve">academic year </w:t>
      </w:r>
    </w:p>
    <w:p w14:paraId="1D0F187D" w14:textId="6FF0E002" w:rsidR="00A55A63" w:rsidRDefault="00E73800" w:rsidP="00E73800">
      <w:pPr>
        <w:spacing w:after="0"/>
      </w:pPr>
      <w:r w:rsidRPr="00E73800">
        <w:sym w:font="Symbol" w:char="F0B7"/>
      </w:r>
      <w:r w:rsidRPr="00E73800">
        <w:t xml:space="preserve"> The ideal candidate will bring a positive attitude to the team every day. </w:t>
      </w:r>
    </w:p>
    <w:p w14:paraId="3DC7E682" w14:textId="77777777" w:rsidR="00E56BD3" w:rsidRDefault="00E56BD3" w:rsidP="00E73800">
      <w:pPr>
        <w:spacing w:after="0"/>
      </w:pPr>
    </w:p>
    <w:p w14:paraId="00D83D9A" w14:textId="16CC3811" w:rsidR="00A55A63" w:rsidRPr="00A55A63" w:rsidRDefault="00E73800" w:rsidP="00A55A63">
      <w:pPr>
        <w:spacing w:after="0"/>
        <w:jc w:val="center"/>
        <w:rPr>
          <w:b/>
          <w:bCs/>
        </w:rPr>
      </w:pPr>
      <w:r w:rsidRPr="00A55A63">
        <w:rPr>
          <w:b/>
          <w:bCs/>
        </w:rPr>
        <w:t>Details</w:t>
      </w:r>
    </w:p>
    <w:p w14:paraId="412E5313" w14:textId="77777777" w:rsidR="00E56BD3" w:rsidRDefault="00E73800" w:rsidP="00E73800">
      <w:pPr>
        <w:spacing w:after="0"/>
      </w:pPr>
      <w:r w:rsidRPr="00E73800">
        <w:sym w:font="Symbol" w:char="F0B7"/>
      </w:r>
      <w:r w:rsidRPr="00E73800">
        <w:t xml:space="preserve"> Two to three Media Consultant/AE positions available </w:t>
      </w:r>
    </w:p>
    <w:p w14:paraId="0F851B81" w14:textId="086E091D" w:rsidR="00E56BD3" w:rsidRDefault="00E73800" w:rsidP="00E73800">
      <w:pPr>
        <w:spacing w:after="0"/>
      </w:pPr>
      <w:r w:rsidRPr="00E73800">
        <w:sym w:font="Symbol" w:char="F0B7"/>
      </w:r>
      <w:r w:rsidRPr="00E73800">
        <w:t xml:space="preserve"> Paid hourly position $15/hour. After the training period, it has the potential to earn </w:t>
      </w:r>
      <w:r w:rsidR="00E56BD3">
        <w:t xml:space="preserve">cash </w:t>
      </w:r>
      <w:r w:rsidR="00E56BD3" w:rsidRPr="00E73800">
        <w:t>bonus</w:t>
      </w:r>
      <w:r w:rsidR="00E56BD3">
        <w:t>es</w:t>
      </w:r>
      <w:r w:rsidRPr="00E73800">
        <w:t xml:space="preserve">. </w:t>
      </w:r>
    </w:p>
    <w:p w14:paraId="50D990B7" w14:textId="77777777" w:rsidR="00E56BD3" w:rsidRDefault="00E73800" w:rsidP="00E73800">
      <w:pPr>
        <w:spacing w:after="0"/>
      </w:pPr>
      <w:r w:rsidRPr="00E73800">
        <w:sym w:font="Symbol" w:char="F0B7"/>
      </w:r>
      <w:r w:rsidRPr="00E73800">
        <w:t xml:space="preserve"> Super flexible schedule: Work around your class schedule (10 hrs. /week). </w:t>
      </w:r>
    </w:p>
    <w:p w14:paraId="7F5FEC7B" w14:textId="77777777" w:rsidR="00E56BD3" w:rsidRDefault="00E73800" w:rsidP="00E73800">
      <w:pPr>
        <w:spacing w:after="0"/>
      </w:pPr>
      <w:r w:rsidRPr="00E73800">
        <w:sym w:font="Symbol" w:char="F0B7"/>
      </w:r>
      <w:r w:rsidRPr="00E73800">
        <w:t xml:space="preserve"> Prime location: Convenient office located on level 1 in the LSC. </w:t>
      </w:r>
    </w:p>
    <w:p w14:paraId="612D142D" w14:textId="482414DA" w:rsidR="00E73800" w:rsidRDefault="00E73800" w:rsidP="00E73800">
      <w:pPr>
        <w:spacing w:after="0"/>
      </w:pPr>
      <w:r w:rsidRPr="00E73800">
        <w:sym w:font="Symbol" w:char="F0B7"/>
      </w:r>
      <w:r w:rsidRPr="00E73800">
        <w:t xml:space="preserve"> Reports to Student Advertising Manager and </w:t>
      </w:r>
      <w:r w:rsidR="00E56BD3">
        <w:t>Associate Director of Strategy &amp; Professional Development.</w:t>
      </w:r>
    </w:p>
    <w:p w14:paraId="15D118B9" w14:textId="11AE2F8E" w:rsidR="00E56BD3" w:rsidRPr="00E56BD3" w:rsidRDefault="00E73800" w:rsidP="00E56BD3">
      <w:pPr>
        <w:spacing w:after="0"/>
        <w:jc w:val="center"/>
        <w:rPr>
          <w:b/>
          <w:bCs/>
        </w:rPr>
      </w:pPr>
      <w:r w:rsidRPr="00E56BD3">
        <w:rPr>
          <w:b/>
          <w:bCs/>
        </w:rPr>
        <w:t>How to apply</w:t>
      </w:r>
    </w:p>
    <w:p w14:paraId="64C586A6" w14:textId="01A14F48" w:rsidR="00E73800" w:rsidRDefault="00E73800" w:rsidP="00E73800">
      <w:pPr>
        <w:spacing w:after="0"/>
      </w:pPr>
      <w:r w:rsidRPr="00E73800">
        <w:t>Send your resume with a cover letter telling us how your skills are best suited for this exciting opportunity to: Christa.Reed@colostate.edu, Christa Reed, Director</w:t>
      </w:r>
      <w:r w:rsidR="00E56BD3">
        <w:t xml:space="preserve"> of Sales &amp; Marketing</w:t>
      </w:r>
      <w:r w:rsidRPr="00E73800">
        <w:t xml:space="preserve">, Rocky Mountain Student Media. Applications will be accepted until the position is filled, but to ensure </w:t>
      </w:r>
      <w:r w:rsidR="00E56BD3">
        <w:t xml:space="preserve">full </w:t>
      </w:r>
      <w:r w:rsidRPr="00E73800">
        <w:t xml:space="preserve">consideration, email your completed application packet by 5pm on Friday, </w:t>
      </w:r>
      <w:r w:rsidR="001A7CF1">
        <w:t>April 10</w:t>
      </w:r>
      <w:r w:rsidRPr="00E73800">
        <w:t>, 202</w:t>
      </w:r>
      <w:r w:rsidR="00E56BD3">
        <w:t>6</w:t>
      </w:r>
      <w:r w:rsidRPr="00E73800">
        <w:t xml:space="preserve">. </w:t>
      </w:r>
    </w:p>
    <w:p w14:paraId="01EDBC82" w14:textId="77777777" w:rsidR="00E73800" w:rsidRDefault="00E73800" w:rsidP="00E73800">
      <w:pPr>
        <w:spacing w:after="0"/>
      </w:pPr>
    </w:p>
    <w:p w14:paraId="59ECB971" w14:textId="08CB7FAD" w:rsidR="00E73800" w:rsidRDefault="00E73800" w:rsidP="00E73800">
      <w:pPr>
        <w:spacing w:after="0"/>
      </w:pPr>
      <w:r w:rsidRPr="00E73800">
        <w:t xml:space="preserve">If the employee does not already have a Work Study Award, they will be expected to apply for Work Study for 2025-26. Work-Study Disclaimers: Colorado State University may conduct background checks on final candidates. Employee benefit information can be found on HR’s Website at </w:t>
      </w:r>
      <w:hyperlink r:id="rId10" w:history="1">
        <w:r w:rsidRPr="00F34CD4">
          <w:rPr>
            <w:rStyle w:val="Hyperlink"/>
          </w:rPr>
          <w:t>https://hr.colostate.edu/current-employees/benefits/</w:t>
        </w:r>
      </w:hyperlink>
      <w:r w:rsidRPr="00E73800">
        <w:t xml:space="preserve"> </w:t>
      </w:r>
    </w:p>
    <w:p w14:paraId="3FE2FFA7" w14:textId="77777777" w:rsidR="00E56BD3" w:rsidRDefault="00E73800" w:rsidP="00E73800">
      <w:pPr>
        <w:spacing w:after="0"/>
      </w:pPr>
      <w:r w:rsidRPr="00E56BD3">
        <w:rPr>
          <w:b/>
          <w:bCs/>
        </w:rPr>
        <w:lastRenderedPageBreak/>
        <w:t>About Rocky Mountain Student Media Rocky Mountain Student Media Corp’s Mission:</w:t>
      </w:r>
      <w:r w:rsidRPr="00E73800">
        <w:t xml:space="preserve"> </w:t>
      </w:r>
    </w:p>
    <w:p w14:paraId="7330816B" w14:textId="26E1CF86" w:rsidR="00E56BD3" w:rsidRDefault="00E73800" w:rsidP="00E73800">
      <w:pPr>
        <w:spacing w:after="0"/>
      </w:pPr>
      <w:r w:rsidRPr="00E73800">
        <w:sym w:font="Symbol" w:char="F0B7"/>
      </w:r>
      <w:r w:rsidRPr="00E73800">
        <w:t xml:space="preserve"> Providing CSU students with hands-on, real-world training to develop the skills needed for successful post-college careers. </w:t>
      </w:r>
    </w:p>
    <w:p w14:paraId="3AE9C640" w14:textId="5B4B4F5D" w:rsidR="00AC2DC1" w:rsidRDefault="00E73800" w:rsidP="00E73800">
      <w:pPr>
        <w:spacing w:after="0"/>
      </w:pPr>
      <w:r w:rsidRPr="00E73800">
        <w:sym w:font="Symbol" w:char="F0B7"/>
      </w:r>
      <w:r w:rsidRPr="00E73800">
        <w:t xml:space="preserve"> Delivering news, entertainment, and engaging content to the CSU and Fort Collins communities. For a full EOE and DEI statement (and for other corporate info) visit: https://rmsmc.com/documents/</w:t>
      </w:r>
    </w:p>
    <w:sectPr w:rsidR="00AC2DC1" w:rsidSect="00FB5F8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F183D" w14:textId="77777777" w:rsidR="00865A93" w:rsidRDefault="00865A93" w:rsidP="00994FA4">
      <w:pPr>
        <w:spacing w:after="0" w:line="240" w:lineRule="auto"/>
      </w:pPr>
      <w:r>
        <w:separator/>
      </w:r>
    </w:p>
  </w:endnote>
  <w:endnote w:type="continuationSeparator" w:id="0">
    <w:p w14:paraId="7E2A86F2" w14:textId="77777777" w:rsidR="00865A93" w:rsidRDefault="00865A93" w:rsidP="00994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B92A9" w14:textId="77777777" w:rsidR="00AC2DC1" w:rsidRDefault="00AC2D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5FBD" w14:textId="77777777" w:rsidR="00FB5F86" w:rsidRDefault="00FB5F86">
    <w:pPr>
      <w:pStyle w:val="Footer"/>
    </w:pPr>
    <w:r>
      <w:rPr>
        <w:noProof/>
      </w:rPr>
      <w:drawing>
        <wp:anchor distT="0" distB="0" distL="114300" distR="114300" simplePos="0" relativeHeight="251658242" behindDoc="0" locked="0" layoutInCell="1" allowOverlap="1" wp14:anchorId="6553C207" wp14:editId="5947803A">
          <wp:simplePos x="0" y="0"/>
          <wp:positionH relativeFrom="column">
            <wp:posOffset>1278124</wp:posOffset>
          </wp:positionH>
          <wp:positionV relativeFrom="paragraph">
            <wp:posOffset>115771</wp:posOffset>
          </wp:positionV>
          <wp:extent cx="3152274" cy="470820"/>
          <wp:effectExtent l="0" t="0" r="0" b="0"/>
          <wp:wrapNone/>
          <wp:docPr id="1821580073" name="Picture 12"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4552" name="Picture 12" descr="A black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152274" cy="470820"/>
                  </a:xfrm>
                  <a:prstGeom prst="rect">
                    <a:avLst/>
                  </a:prstGeom>
                </pic:spPr>
              </pic:pic>
            </a:graphicData>
          </a:graphic>
          <wp14:sizeRelH relativeFrom="page">
            <wp14:pctWidth>0</wp14:pctWidth>
          </wp14:sizeRelH>
          <wp14:sizeRelV relativeFrom="page">
            <wp14:pctHeight>0</wp14:pctHeight>
          </wp14:sizeRelV>
        </wp:anchor>
      </w:drawing>
    </w:r>
  </w:p>
  <w:p w14:paraId="08858BE9" w14:textId="77777777" w:rsidR="00FB5F86" w:rsidRDefault="00FB5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579ED" w14:textId="77777777" w:rsidR="00AC2DC1" w:rsidRDefault="00AC2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4C264" w14:textId="77777777" w:rsidR="00865A93" w:rsidRDefault="00865A93" w:rsidP="00994FA4">
      <w:pPr>
        <w:spacing w:after="0" w:line="240" w:lineRule="auto"/>
      </w:pPr>
      <w:r>
        <w:separator/>
      </w:r>
    </w:p>
  </w:footnote>
  <w:footnote w:type="continuationSeparator" w:id="0">
    <w:p w14:paraId="39F7AF7D" w14:textId="77777777" w:rsidR="00865A93" w:rsidRDefault="00865A93" w:rsidP="00994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A3A6" w14:textId="77777777" w:rsidR="00994FA4" w:rsidRDefault="00000000">
    <w:pPr>
      <w:pStyle w:val="Header"/>
    </w:pPr>
    <w:r>
      <w:rPr>
        <w:noProof/>
      </w:rPr>
      <w:pict w14:anchorId="47FA3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63696" o:spid="_x0000_s1026" type="#_x0000_t75" alt="" style="position:absolute;margin-left:0;margin-top:0;width:612pt;height:11in;z-index:-251658239;mso-wrap-edited:f;mso-width-percent:0;mso-height-percent:0;mso-position-horizontal:center;mso-position-horizontal-relative:margin;mso-position-vertical:center;mso-position-vertical-relative:margin;mso-width-percent:0;mso-height-percent:0" o:allowincell="f">
          <v:imagedata r:id="rId1" o:title="Letterhead_RMSMRebrand_FA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8BED" w14:textId="77777777" w:rsidR="00AC2DC1" w:rsidRDefault="00AC2D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5E50" w14:textId="77777777" w:rsidR="00994FA4" w:rsidRDefault="00000000">
    <w:pPr>
      <w:pStyle w:val="Header"/>
    </w:pPr>
    <w:r>
      <w:rPr>
        <w:noProof/>
      </w:rPr>
      <w:pict w14:anchorId="270F0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63695" o:spid="_x0000_s1025"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Letterhead_RMSMRebrand_FA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A765D"/>
    <w:multiLevelType w:val="multilevel"/>
    <w:tmpl w:val="27F4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84506"/>
    <w:multiLevelType w:val="multilevel"/>
    <w:tmpl w:val="5E62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F7B61"/>
    <w:multiLevelType w:val="multilevel"/>
    <w:tmpl w:val="307C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080779"/>
    <w:multiLevelType w:val="multilevel"/>
    <w:tmpl w:val="B61E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4631E"/>
    <w:multiLevelType w:val="multilevel"/>
    <w:tmpl w:val="959E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FF3844"/>
    <w:multiLevelType w:val="multilevel"/>
    <w:tmpl w:val="A818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738556">
    <w:abstractNumId w:val="4"/>
  </w:num>
  <w:num w:numId="2" w16cid:durableId="1085569168">
    <w:abstractNumId w:val="3"/>
  </w:num>
  <w:num w:numId="3" w16cid:durableId="1191648747">
    <w:abstractNumId w:val="2"/>
  </w:num>
  <w:num w:numId="4" w16cid:durableId="741832521">
    <w:abstractNumId w:val="1"/>
  </w:num>
  <w:num w:numId="5" w16cid:durableId="1088111783">
    <w:abstractNumId w:val="5"/>
  </w:num>
  <w:num w:numId="6" w16cid:durableId="302078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716"/>
    <w:rsid w:val="00073F33"/>
    <w:rsid w:val="000E6CC5"/>
    <w:rsid w:val="001A7CF1"/>
    <w:rsid w:val="0028115A"/>
    <w:rsid w:val="00336E74"/>
    <w:rsid w:val="003743E9"/>
    <w:rsid w:val="003867F6"/>
    <w:rsid w:val="00435D4D"/>
    <w:rsid w:val="00447208"/>
    <w:rsid w:val="004B7F47"/>
    <w:rsid w:val="00542303"/>
    <w:rsid w:val="005B2E54"/>
    <w:rsid w:val="00634847"/>
    <w:rsid w:val="00680E80"/>
    <w:rsid w:val="0070516B"/>
    <w:rsid w:val="007F1752"/>
    <w:rsid w:val="00865A93"/>
    <w:rsid w:val="00896D76"/>
    <w:rsid w:val="008F7423"/>
    <w:rsid w:val="00906336"/>
    <w:rsid w:val="00910DC3"/>
    <w:rsid w:val="0096329F"/>
    <w:rsid w:val="00994FA4"/>
    <w:rsid w:val="009B3DA1"/>
    <w:rsid w:val="009E2E07"/>
    <w:rsid w:val="00A324E1"/>
    <w:rsid w:val="00A54A30"/>
    <w:rsid w:val="00A55A63"/>
    <w:rsid w:val="00A67E5A"/>
    <w:rsid w:val="00AA0D8C"/>
    <w:rsid w:val="00AC2DC1"/>
    <w:rsid w:val="00BB18FE"/>
    <w:rsid w:val="00BE3716"/>
    <w:rsid w:val="00C24962"/>
    <w:rsid w:val="00C47C5A"/>
    <w:rsid w:val="00CC0393"/>
    <w:rsid w:val="00CF17C4"/>
    <w:rsid w:val="00D80772"/>
    <w:rsid w:val="00D83AD1"/>
    <w:rsid w:val="00DA226A"/>
    <w:rsid w:val="00DE4142"/>
    <w:rsid w:val="00E32A6C"/>
    <w:rsid w:val="00E56BD3"/>
    <w:rsid w:val="00E73800"/>
    <w:rsid w:val="00EA1B95"/>
    <w:rsid w:val="00EC6376"/>
    <w:rsid w:val="00F70CBE"/>
    <w:rsid w:val="00FA173C"/>
    <w:rsid w:val="00FB5F86"/>
    <w:rsid w:val="00FD4AB9"/>
    <w:rsid w:val="55535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5D3B0"/>
  <w15:chartTrackingRefBased/>
  <w15:docId w15:val="{839F39E0-9A8C-473D-A092-458EEBFA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F86"/>
    <w:rPr>
      <w:rFonts w:ascii="Poppins" w:hAnsi="Poppins"/>
      <w:sz w:val="22"/>
    </w:rPr>
  </w:style>
  <w:style w:type="paragraph" w:styleId="Heading1">
    <w:name w:val="heading 1"/>
    <w:basedOn w:val="Normal"/>
    <w:next w:val="Normal"/>
    <w:link w:val="Heading1Char"/>
    <w:uiPriority w:val="9"/>
    <w:qFormat/>
    <w:rsid w:val="00FB5F86"/>
    <w:pPr>
      <w:keepNext/>
      <w:keepLines/>
      <w:spacing w:before="360" w:after="80"/>
      <w:outlineLvl w:val="0"/>
    </w:pPr>
    <w:rPr>
      <w:rFonts w:eastAsiaTheme="majorEastAsia" w:cstheme="majorBidi"/>
      <w:color w:val="000000"/>
      <w:sz w:val="40"/>
      <w:szCs w:val="40"/>
    </w:rPr>
  </w:style>
  <w:style w:type="paragraph" w:styleId="Heading2">
    <w:name w:val="heading 2"/>
    <w:basedOn w:val="Normal"/>
    <w:next w:val="Normal"/>
    <w:link w:val="Heading2Char"/>
    <w:uiPriority w:val="9"/>
    <w:unhideWhenUsed/>
    <w:qFormat/>
    <w:rsid w:val="007F1752"/>
    <w:pPr>
      <w:keepNext/>
      <w:keepLines/>
      <w:spacing w:before="160" w:after="80"/>
      <w:outlineLvl w:val="1"/>
    </w:pPr>
    <w:rPr>
      <w:rFonts w:eastAsiaTheme="majorEastAsia" w:cstheme="majorBidi"/>
      <w:color w:val="000000" w:themeColor="text1"/>
      <w:sz w:val="32"/>
      <w:szCs w:val="32"/>
    </w:rPr>
  </w:style>
  <w:style w:type="paragraph" w:styleId="Heading3">
    <w:name w:val="heading 3"/>
    <w:basedOn w:val="Normal"/>
    <w:next w:val="Normal"/>
    <w:link w:val="Heading3Char"/>
    <w:uiPriority w:val="9"/>
    <w:unhideWhenUsed/>
    <w:rsid w:val="007F1752"/>
    <w:pPr>
      <w:keepNext/>
      <w:keepLines/>
      <w:spacing w:before="160" w:after="8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semiHidden/>
    <w:unhideWhenUsed/>
    <w:rsid w:val="007F1752"/>
    <w:pPr>
      <w:keepNext/>
      <w:keepLines/>
      <w:spacing w:before="80" w:after="4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994F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4F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4F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4F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4F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F86"/>
    <w:rPr>
      <w:rFonts w:ascii="Poppins" w:eastAsiaTheme="majorEastAsia" w:hAnsi="Poppins" w:cstheme="majorBidi"/>
      <w:color w:val="000000"/>
      <w:sz w:val="40"/>
      <w:szCs w:val="40"/>
    </w:rPr>
  </w:style>
  <w:style w:type="character" w:customStyle="1" w:styleId="Heading2Char">
    <w:name w:val="Heading 2 Char"/>
    <w:basedOn w:val="DefaultParagraphFont"/>
    <w:link w:val="Heading2"/>
    <w:uiPriority w:val="9"/>
    <w:rsid w:val="007F1752"/>
    <w:rPr>
      <w:rFonts w:ascii="Poppins" w:eastAsiaTheme="majorEastAsia" w:hAnsi="Poppins" w:cstheme="majorBidi"/>
      <w:color w:val="000000" w:themeColor="text1"/>
      <w:sz w:val="32"/>
      <w:szCs w:val="32"/>
    </w:rPr>
  </w:style>
  <w:style w:type="character" w:customStyle="1" w:styleId="Heading3Char">
    <w:name w:val="Heading 3 Char"/>
    <w:basedOn w:val="DefaultParagraphFont"/>
    <w:link w:val="Heading3"/>
    <w:uiPriority w:val="9"/>
    <w:rsid w:val="007F1752"/>
    <w:rPr>
      <w:rFonts w:ascii="Poppins" w:eastAsiaTheme="majorEastAsia" w:hAnsi="Poppins" w:cstheme="majorBidi"/>
      <w:color w:val="000000" w:themeColor="text1"/>
      <w:sz w:val="28"/>
      <w:szCs w:val="28"/>
    </w:rPr>
  </w:style>
  <w:style w:type="character" w:customStyle="1" w:styleId="Heading4Char">
    <w:name w:val="Heading 4 Char"/>
    <w:basedOn w:val="DefaultParagraphFont"/>
    <w:link w:val="Heading4"/>
    <w:uiPriority w:val="9"/>
    <w:semiHidden/>
    <w:rsid w:val="007F1752"/>
    <w:rPr>
      <w:rFonts w:ascii="Poppins" w:eastAsiaTheme="majorEastAsia" w:hAnsi="Poppins" w:cstheme="majorBidi"/>
      <w:i/>
      <w:iCs/>
      <w:color w:val="000000" w:themeColor="text1"/>
      <w:sz w:val="22"/>
    </w:rPr>
  </w:style>
  <w:style w:type="character" w:customStyle="1" w:styleId="Heading5Char">
    <w:name w:val="Heading 5 Char"/>
    <w:basedOn w:val="DefaultParagraphFont"/>
    <w:link w:val="Heading5"/>
    <w:uiPriority w:val="9"/>
    <w:semiHidden/>
    <w:rsid w:val="00994F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4F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4F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4F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4FA4"/>
    <w:rPr>
      <w:rFonts w:eastAsiaTheme="majorEastAsia" w:cstheme="majorBidi"/>
      <w:color w:val="272727" w:themeColor="text1" w:themeTint="D8"/>
    </w:rPr>
  </w:style>
  <w:style w:type="paragraph" w:styleId="NoSpacing">
    <w:name w:val="No Spacing"/>
    <w:uiPriority w:val="1"/>
    <w:rsid w:val="007F1752"/>
    <w:pPr>
      <w:spacing w:after="0" w:line="240" w:lineRule="auto"/>
    </w:pPr>
    <w:rPr>
      <w:rFonts w:ascii="Poppins" w:hAnsi="Poppins"/>
      <w:sz w:val="22"/>
    </w:rPr>
  </w:style>
  <w:style w:type="paragraph" w:styleId="Title">
    <w:name w:val="Title"/>
    <w:basedOn w:val="Normal"/>
    <w:next w:val="Normal"/>
    <w:link w:val="TitleChar"/>
    <w:uiPriority w:val="10"/>
    <w:rsid w:val="007F1752"/>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F1752"/>
    <w:rPr>
      <w:rFonts w:ascii="Poppins" w:eastAsiaTheme="majorEastAsia" w:hAnsi="Poppins" w:cstheme="majorBidi"/>
      <w:spacing w:val="-10"/>
      <w:kern w:val="28"/>
      <w:sz w:val="56"/>
      <w:szCs w:val="56"/>
    </w:rPr>
  </w:style>
  <w:style w:type="paragraph" w:styleId="Subtitle">
    <w:name w:val="Subtitle"/>
    <w:basedOn w:val="Normal"/>
    <w:next w:val="Normal"/>
    <w:link w:val="SubtitleChar"/>
    <w:uiPriority w:val="11"/>
    <w:rsid w:val="007F1752"/>
    <w:pPr>
      <w:numPr>
        <w:ilvl w:val="1"/>
      </w:numPr>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4FA4"/>
    <w:pPr>
      <w:spacing w:before="160"/>
      <w:jc w:val="center"/>
    </w:pPr>
    <w:rPr>
      <w:i/>
      <w:iCs/>
      <w:color w:val="404040" w:themeColor="text1" w:themeTint="BF"/>
    </w:rPr>
  </w:style>
  <w:style w:type="character" w:customStyle="1" w:styleId="QuoteChar">
    <w:name w:val="Quote Char"/>
    <w:basedOn w:val="DefaultParagraphFont"/>
    <w:link w:val="Quote"/>
    <w:uiPriority w:val="29"/>
    <w:rsid w:val="00994FA4"/>
    <w:rPr>
      <w:i/>
      <w:iCs/>
      <w:color w:val="404040" w:themeColor="text1" w:themeTint="BF"/>
    </w:rPr>
  </w:style>
  <w:style w:type="paragraph" w:styleId="ListParagraph">
    <w:name w:val="List Paragraph"/>
    <w:basedOn w:val="Normal"/>
    <w:uiPriority w:val="34"/>
    <w:qFormat/>
    <w:rsid w:val="00994FA4"/>
    <w:pPr>
      <w:ind w:left="720"/>
      <w:contextualSpacing/>
    </w:pPr>
  </w:style>
  <w:style w:type="character" w:styleId="IntenseEmphasis">
    <w:name w:val="Intense Emphasis"/>
    <w:basedOn w:val="DefaultParagraphFont"/>
    <w:uiPriority w:val="21"/>
    <w:qFormat/>
    <w:rsid w:val="00994FA4"/>
    <w:rPr>
      <w:i/>
      <w:iCs/>
      <w:color w:val="0F4761" w:themeColor="accent1" w:themeShade="BF"/>
    </w:rPr>
  </w:style>
  <w:style w:type="paragraph" w:styleId="IntenseQuote">
    <w:name w:val="Intense Quote"/>
    <w:basedOn w:val="Normal"/>
    <w:next w:val="Normal"/>
    <w:link w:val="IntenseQuoteChar"/>
    <w:uiPriority w:val="30"/>
    <w:qFormat/>
    <w:rsid w:val="00994F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4FA4"/>
    <w:rPr>
      <w:i/>
      <w:iCs/>
      <w:color w:val="0F4761" w:themeColor="accent1" w:themeShade="BF"/>
    </w:rPr>
  </w:style>
  <w:style w:type="character" w:styleId="IntenseReference">
    <w:name w:val="Intense Reference"/>
    <w:basedOn w:val="DefaultParagraphFont"/>
    <w:uiPriority w:val="32"/>
    <w:qFormat/>
    <w:rsid w:val="00994FA4"/>
    <w:rPr>
      <w:b/>
      <w:bCs/>
      <w:smallCaps/>
      <w:color w:val="0F4761" w:themeColor="accent1" w:themeShade="BF"/>
      <w:spacing w:val="5"/>
    </w:rPr>
  </w:style>
  <w:style w:type="paragraph" w:styleId="Header">
    <w:name w:val="header"/>
    <w:basedOn w:val="Normal"/>
    <w:link w:val="HeaderChar"/>
    <w:uiPriority w:val="99"/>
    <w:unhideWhenUsed/>
    <w:rsid w:val="00994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FA4"/>
  </w:style>
  <w:style w:type="paragraph" w:styleId="Footer">
    <w:name w:val="footer"/>
    <w:basedOn w:val="Normal"/>
    <w:link w:val="FooterChar"/>
    <w:uiPriority w:val="99"/>
    <w:unhideWhenUsed/>
    <w:rsid w:val="00994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FA4"/>
  </w:style>
  <w:style w:type="character" w:customStyle="1" w:styleId="SubtitleChar">
    <w:name w:val="Subtitle Char"/>
    <w:basedOn w:val="DefaultParagraphFont"/>
    <w:link w:val="Subtitle"/>
    <w:uiPriority w:val="11"/>
    <w:rsid w:val="007F1752"/>
    <w:rPr>
      <w:rFonts w:ascii="Poppins" w:eastAsiaTheme="majorEastAsia" w:hAnsi="Poppins" w:cstheme="majorBidi"/>
      <w:color w:val="595959" w:themeColor="text1" w:themeTint="A6"/>
      <w:spacing w:val="15"/>
      <w:sz w:val="28"/>
      <w:szCs w:val="28"/>
    </w:rPr>
  </w:style>
  <w:style w:type="character" w:styleId="Hyperlink">
    <w:name w:val="Hyperlink"/>
    <w:basedOn w:val="DefaultParagraphFont"/>
    <w:uiPriority w:val="99"/>
    <w:unhideWhenUsed/>
    <w:rsid w:val="00D80772"/>
    <w:rPr>
      <w:color w:val="467886" w:themeColor="hyperlink"/>
      <w:u w:val="single"/>
    </w:rPr>
  </w:style>
  <w:style w:type="character" w:styleId="UnresolvedMention">
    <w:name w:val="Unresolved Mention"/>
    <w:basedOn w:val="DefaultParagraphFont"/>
    <w:uiPriority w:val="99"/>
    <w:semiHidden/>
    <w:unhideWhenUsed/>
    <w:rsid w:val="00D80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hr.colostate.edu/current-employees/benefi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reed\AppData\Local\Temp\28117226-a571-46a4-8a8b-16d0bbbaaad0_RMSM%20Brand%20Resources%20(2).zip.ad0\RMSM%20Brand%20Resources\Letterhead\RMSM_Letterhead_8.5x11_Digi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5c5f4e-d851-42ee-bb7f-b6616803187c" xsi:nil="true"/>
    <lcf76f155ced4ddcb4097134ff3c332f xmlns="0dbd527b-d511-4462-aa9d-0b7617dbca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D27B46613FE849A471DBF74E7454CB" ma:contentTypeVersion="13" ma:contentTypeDescription="Create a new document." ma:contentTypeScope="" ma:versionID="378309b30ca18bbf96a4ef52b6b0be83">
  <xsd:schema xmlns:xsd="http://www.w3.org/2001/XMLSchema" xmlns:xs="http://www.w3.org/2001/XMLSchema" xmlns:p="http://schemas.microsoft.com/office/2006/metadata/properties" xmlns:ns2="0dbd527b-d511-4462-aa9d-0b7617dbca92" xmlns:ns3="ea5c5f4e-d851-42ee-bb7f-b6616803187c" targetNamespace="http://schemas.microsoft.com/office/2006/metadata/properties" ma:root="true" ma:fieldsID="b6851e53233e4ef81181acb1de482434" ns2:_="" ns3:_="">
    <xsd:import namespace="0dbd527b-d511-4462-aa9d-0b7617dbca92"/>
    <xsd:import namespace="ea5c5f4e-d851-42ee-bb7f-b661680318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d527b-d511-4462-aa9d-0b7617dbc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809afe7-41e7-411a-ade2-84efccde1b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c5f4e-d851-42ee-bb7f-b6616803187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cf3b9b4-3184-46ee-a7f8-175de5f7c639}" ma:internalName="TaxCatchAll" ma:showField="CatchAllData" ma:web="ea5c5f4e-d851-42ee-bb7f-b66168031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EC78FD-F3D2-4343-84E1-A81A0725BA1F}">
  <ds:schemaRefs>
    <ds:schemaRef ds:uri="http://schemas.microsoft.com/sharepoint/v3/contenttype/forms"/>
  </ds:schemaRefs>
</ds:datastoreItem>
</file>

<file path=customXml/itemProps2.xml><?xml version="1.0" encoding="utf-8"?>
<ds:datastoreItem xmlns:ds="http://schemas.openxmlformats.org/officeDocument/2006/customXml" ds:itemID="{CBA64F05-F3D6-4052-AB4B-FF7C6AC3B6B1}">
  <ds:schemaRefs>
    <ds:schemaRef ds:uri="http://schemas.microsoft.com/office/2006/metadata/properties"/>
    <ds:schemaRef ds:uri="http://schemas.microsoft.com/office/infopath/2007/PartnerControls"/>
    <ds:schemaRef ds:uri="ea5c5f4e-d851-42ee-bb7f-b6616803187c"/>
    <ds:schemaRef ds:uri="0dbd527b-d511-4462-aa9d-0b7617dbca92"/>
  </ds:schemaRefs>
</ds:datastoreItem>
</file>

<file path=customXml/itemProps3.xml><?xml version="1.0" encoding="utf-8"?>
<ds:datastoreItem xmlns:ds="http://schemas.openxmlformats.org/officeDocument/2006/customXml" ds:itemID="{CCB338F3-FFC0-437A-85C2-A45BF46B7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d527b-d511-4462-aa9d-0b7617dbca92"/>
    <ds:schemaRef ds:uri="ea5c5f4e-d851-42ee-bb7f-b66168031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RMSM_Letterhead_8.5x11_Digital</Template>
  <TotalTime>15</TotalTime>
  <Pages>3</Pages>
  <Words>603</Words>
  <Characters>3443</Characters>
  <Application>Microsoft Office Word</Application>
  <DocSecurity>0</DocSecurity>
  <Lines>28</Lines>
  <Paragraphs>8</Paragraphs>
  <ScaleCrop>false</ScaleCrop>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Reed,Christa</dc:creator>
  <cp:keywords/>
  <dc:description/>
  <cp:lastModifiedBy>Reed,Christa</cp:lastModifiedBy>
  <cp:revision>7</cp:revision>
  <cp:lastPrinted>2025-08-28T18:59:00Z</cp:lastPrinted>
  <dcterms:created xsi:type="dcterms:W3CDTF">2026-03-05T19:03:00Z</dcterms:created>
  <dcterms:modified xsi:type="dcterms:W3CDTF">2026-03-23T16:04:00Z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0x010100CFD27B46613FE849A471DBF74E7454CB</vt:lpwstr>
  </property>
  <property fmtid="{D5CDD505-2E9C-101B-9397-08002B2CF9AE}" pid="3" name="MediaServiceImageTags">
    <vt:lpwstr/>
  </property>
</Properties>
</file>